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3B2B" w:rsidRDefault="00913B2B">
      <w:pPr>
        <w:jc w:val="center"/>
      </w:pPr>
      <w:r>
        <w:rPr>
          <w:rFonts w:hint="eastAsia"/>
        </w:rPr>
        <w:t>赴省台跟班实习见闻录</w:t>
      </w:r>
    </w:p>
    <w:p w:rsidR="00913B2B" w:rsidRPr="00016A9F" w:rsidRDefault="00913B2B"/>
    <w:p w:rsidR="00913B2B" w:rsidRDefault="00913B2B">
      <w:pPr>
        <w:ind w:firstLine="420"/>
      </w:pPr>
      <w:r>
        <w:rPr>
          <w:rFonts w:hint="eastAsia"/>
        </w:rPr>
        <w:t>月初，我受到本台指派，前往江苏省广播电视总台学习。回想起先前在南京的两周时间，感觉既充实又快乐。这次学习，不仅让我体会到了新闻人对工作的认真与尊重，更打动我的，是省台充满生机和活力、热情洋溢的氛围。</w:t>
      </w:r>
    </w:p>
    <w:p w:rsidR="00913B2B" w:rsidRDefault="00913B2B">
      <w:pPr>
        <w:ind w:firstLine="420"/>
      </w:pPr>
      <w:r>
        <w:rPr>
          <w:rFonts w:hint="eastAsia"/>
        </w:rPr>
        <w:t>学习的感想不少，但凭我拙笔，实在难以尽述。仔细想想，与其写感想，不如把我半月见闻仔细叙写，把我眼中的省台记录下来。</w:t>
      </w:r>
    </w:p>
    <w:p w:rsidR="00913B2B" w:rsidRDefault="00913B2B">
      <w:pPr>
        <w:ind w:firstLine="420"/>
      </w:pPr>
    </w:p>
    <w:p w:rsidR="00913B2B" w:rsidRDefault="00913B2B">
      <w:pPr>
        <w:jc w:val="center"/>
      </w:pPr>
      <w:r>
        <w:rPr>
          <w:rFonts w:hint="eastAsia"/>
        </w:rPr>
        <w:t>【环境篇】</w:t>
      </w:r>
    </w:p>
    <w:p w:rsidR="00913B2B" w:rsidRDefault="00913B2B">
      <w:pPr>
        <w:jc w:val="center"/>
      </w:pPr>
      <w:bookmarkStart w:id="0" w:name="_GoBack"/>
      <w:bookmarkEnd w:id="0"/>
    </w:p>
    <w:p w:rsidR="00913B2B" w:rsidRDefault="00913B2B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27" o:spid="_x0000_s1026" type="#_x0000_t75" alt="IMG_0705" style="position:absolute;left:0;text-align:left;margin-left:-3.6pt;margin-top:13.2pt;width:241.35pt;height:139.45pt;z-index:251652608;visibility:visible">
            <v:imagedata r:id="rId6" o:title="" croptop="13905f" cropbottom="20859f" cropleft="20099f" cropright="5499f"/>
            <w10:wrap type="square"/>
          </v:shape>
        </w:pict>
      </w:r>
    </w:p>
    <w:p w:rsidR="00913B2B" w:rsidRDefault="00913B2B">
      <w:r>
        <w:rPr>
          <w:noProof/>
        </w:rPr>
        <w:pict>
          <v:shape id="图片 24" o:spid="_x0000_i1025" type="#_x0000_t75" alt="IMG_0702" style="width:240.75pt;height:124.5pt;visibility:visible" filled="t" fillcolor="window">
            <v:imagedata r:id="rId7" o:title="" croptop="6953f" cropbottom="11757f"/>
          </v:shape>
        </w:pict>
      </w:r>
    </w:p>
    <w:p w:rsidR="00913B2B" w:rsidRDefault="00913B2B"/>
    <w:p w:rsidR="00913B2B" w:rsidRDefault="00913B2B">
      <w:r>
        <w:t xml:space="preserve">    </w:t>
      </w:r>
      <w:r>
        <w:rPr>
          <w:rFonts w:hint="eastAsia"/>
        </w:rPr>
        <w:t>省台的一楼大厅。这个大厅是开放式的，直通与省台一体同生的荔枝广场。不少行人把这里当成一条通道，来来往往，显得很热闹。</w:t>
      </w:r>
    </w:p>
    <w:p w:rsidR="00913B2B" w:rsidRDefault="00913B2B"/>
    <w:p w:rsidR="00913B2B" w:rsidRDefault="00913B2B"/>
    <w:p w:rsidR="00913B2B" w:rsidRDefault="00913B2B">
      <w:r>
        <w:rPr>
          <w:noProof/>
        </w:rPr>
        <w:pict>
          <v:shape id="图片 18" o:spid="_x0000_s1027" type="#_x0000_t75" alt="IMG_0430" style="position:absolute;left:0;text-align:left;margin-left:208.9pt;margin-top:7.2pt;width:263pt;height:139.75pt;z-index:251654656;visibility:visible" filled="t" fillcolor="window">
            <v:imagedata r:id="rId8" o:title="" cropbottom="19101f"/>
            <w10:wrap type="square"/>
          </v:shape>
        </w:pict>
      </w:r>
      <w:r>
        <w:rPr>
          <w:noProof/>
        </w:rPr>
        <w:pict>
          <v:shape id="图片 23" o:spid="_x0000_s1028" type="#_x0000_t75" alt="IMG_0429" style="position:absolute;left:0;text-align:left;margin-left:-4.8pt;margin-top:4.2pt;width:208.15pt;height:147.4pt;z-index:251653632;visibility:visible" filled="t" fillcolor="window">
            <v:imagedata r:id="rId9" o:title="" croptop="3922f" cropbottom="10120f" cropright="11003f"/>
            <w10:wrap type="square"/>
          </v:shape>
        </w:pict>
      </w:r>
    </w:p>
    <w:p w:rsidR="00913B2B" w:rsidRDefault="00913B2B">
      <w:r>
        <w:t xml:space="preserve">    </w:t>
      </w:r>
      <w:r>
        <w:rPr>
          <w:rFonts w:hint="eastAsia"/>
        </w:rPr>
        <w:t>这就是《江苏新时空》主持人出镜的地方。这两款电子背景屏是不是看着眼熟？周围一圈黑乎乎的仪器大多是灯光设备，演播厅毗邻通联编辑办公室，大概是两层楼的高度。</w:t>
      </w:r>
    </w:p>
    <w:p w:rsidR="00913B2B" w:rsidRDefault="00913B2B"/>
    <w:p w:rsidR="00913B2B" w:rsidRDefault="00913B2B">
      <w:pPr>
        <w:ind w:firstLine="420"/>
      </w:pPr>
    </w:p>
    <w:p w:rsidR="00913B2B" w:rsidRDefault="00913B2B">
      <w:r>
        <w:rPr>
          <w:noProof/>
        </w:rPr>
        <w:pict>
          <v:shape id="图片 17" o:spid="_x0000_i1026" type="#_x0000_t75" alt="IMG_0431" style="width:336.75pt;height:143.25pt;visibility:visible" filled="t" fillcolor="window">
            <v:imagedata r:id="rId10" o:title="" croptop="10810f" cropbottom="19110f" cropleft="1060f" cropright="18205f"/>
          </v:shape>
        </w:pict>
      </w:r>
    </w:p>
    <w:p w:rsidR="00913B2B" w:rsidRDefault="00913B2B">
      <w:pPr>
        <w:ind w:firstLine="420"/>
      </w:pPr>
    </w:p>
    <w:p w:rsidR="00913B2B" w:rsidRDefault="00913B2B">
      <w:pPr>
        <w:ind w:firstLine="420"/>
      </w:pPr>
      <w:r>
        <w:rPr>
          <w:noProof/>
        </w:rPr>
        <w:pict>
          <v:shape id="图片 26" o:spid="_x0000_s1029" type="#_x0000_t75" alt="IMG_0404" style="position:absolute;left:0;text-align:left;margin-left:4.3pt;margin-top:3pt;width:208.25pt;height:120.25pt;z-index:251655680;visibility:visible" filled="t" fillcolor="window">
            <v:imagedata r:id="rId11" o:title="" croptop="2020f" cropbottom="1010f" cropleft="663f" cropright="3977f"/>
            <w10:wrap type="square"/>
          </v:shape>
        </w:pict>
      </w:r>
      <w:r>
        <w:rPr>
          <w:rFonts w:hint="eastAsia"/>
        </w:rPr>
        <w:t>这是通联编辑们的办公室。房间是开放式的，宽敞明亮，大家的桌上除了电脑、文件和书籍，还有不少个人的“小玩意”：水杯、茶壶、茶叶罐，甚至还有妆镜……最醒目的就是桌上挤挤挨挨的绿色植物。人在这样被绿色包围的小空间里工作，非常舒适。</w:t>
      </w:r>
    </w:p>
    <w:p w:rsidR="00913B2B" w:rsidRDefault="00913B2B"/>
    <w:p w:rsidR="00913B2B" w:rsidRDefault="00913B2B"/>
    <w:p w:rsidR="00913B2B" w:rsidRDefault="00913B2B">
      <w:pPr>
        <w:jc w:val="center"/>
      </w:pPr>
      <w:r>
        <w:rPr>
          <w:rFonts w:hint="eastAsia"/>
        </w:rPr>
        <w:t>【工作篇】</w:t>
      </w:r>
    </w:p>
    <w:p w:rsidR="00913B2B" w:rsidRDefault="00913B2B"/>
    <w:p w:rsidR="00913B2B" w:rsidRDefault="00913B2B">
      <w:r>
        <w:rPr>
          <w:noProof/>
        </w:rPr>
        <w:pict>
          <v:shape id="图片 28" o:spid="_x0000_i1027" type="#_x0000_t75" alt="IMG_0440" style="width:410.25pt;height:307.5pt;visibility:visible" filled="t" fillcolor="window">
            <v:imagedata r:id="rId12" o:title=""/>
          </v:shape>
        </w:pict>
      </w:r>
    </w:p>
    <w:p w:rsidR="00913B2B" w:rsidRDefault="00913B2B">
      <w:r>
        <w:rPr>
          <w:noProof/>
        </w:rPr>
        <w:pict>
          <v:shape id="图片 29" o:spid="_x0000_i1028" type="#_x0000_t75" alt="IMG_0437" style="width:410.25pt;height:307.5pt;visibility:visible" filled="t" fillcolor="window">
            <v:imagedata r:id="rId13" o:title=""/>
          </v:shape>
        </w:pict>
      </w:r>
    </w:p>
    <w:p w:rsidR="00913B2B" w:rsidRDefault="00913B2B"/>
    <w:p w:rsidR="00913B2B" w:rsidRDefault="00913B2B">
      <w:pPr>
        <w:ind w:firstLine="420"/>
      </w:pPr>
      <w:r>
        <w:rPr>
          <w:rFonts w:hint="eastAsia"/>
        </w:rPr>
        <w:t>在省台期间，我被安排到采访组跟班学习。</w:t>
      </w:r>
    </w:p>
    <w:p w:rsidR="00913B2B" w:rsidRDefault="00913B2B">
      <w:pPr>
        <w:ind w:firstLine="420"/>
      </w:pPr>
      <w:r>
        <w:rPr>
          <w:rFonts w:hint="eastAsia"/>
        </w:rPr>
        <w:t>图中拿着话筒的人是我的实习老师</w:t>
      </w:r>
      <w:r>
        <w:t>——</w:t>
      </w:r>
      <w:r>
        <w:rPr>
          <w:rFonts w:hint="eastAsia"/>
        </w:rPr>
        <w:t>卢姐。她正在采访途牛网的一位负责人。省台记者采访的效率很高，在拍摄前，她没有与这位负责人进行太过深入的交流，几乎是见面寒暄完毕就开始采访。尽管如此，但卢姐似乎胸有成竹，提出的问题都非常具体、简洁，直入主题，还能够适当地给予暗示和引导。这让采访对象感觉到很放松，面对摄像机也显得很轻松，畅所欲言。</w:t>
      </w:r>
    </w:p>
    <w:p w:rsidR="00913B2B" w:rsidRDefault="00913B2B">
      <w:pPr>
        <w:ind w:firstLine="420"/>
      </w:pPr>
      <w:r>
        <w:rPr>
          <w:rFonts w:hint="eastAsia"/>
        </w:rPr>
        <w:t>因为工作时间的原因，我没有参与这次采访的前期准备。不过我看得出，卢姐一定是全面地了解到了途牛的相关情况，现场提问的问题和需要的采访内容也已准备妥当。采访在面对面聊天的氛围中，进展的非常顺利。</w:t>
      </w:r>
    </w:p>
    <w:p w:rsidR="00913B2B" w:rsidRDefault="00913B2B">
      <w:pPr>
        <w:ind w:firstLine="420"/>
      </w:pPr>
    </w:p>
    <w:p w:rsidR="00913B2B" w:rsidRDefault="00913B2B">
      <w:pPr>
        <w:ind w:firstLine="420"/>
      </w:pPr>
      <w:r>
        <w:rPr>
          <w:noProof/>
        </w:rPr>
        <w:pict>
          <v:shape id="图片 30" o:spid="_x0000_s1030" type="#_x0000_t75" alt="IMG_0435" style="position:absolute;left:0;text-align:left;margin-left:-3pt;margin-top:8.65pt;width:154.55pt;height:88.1pt;z-index:251656704;visibility:visible" filled="t" fillcolor="window">
            <v:imagedata r:id="rId14" o:title="" croptop="8306f" cropbottom="17288f" cropleft="4664f" cropright="8324f"/>
            <w10:wrap type="square"/>
          </v:shape>
        </w:pict>
      </w:r>
      <w:r>
        <w:rPr>
          <w:rFonts w:hint="eastAsia"/>
        </w:rPr>
        <w:t>卢姐还有一个令我非常佩服的地方，就是对自己的工作要求非常严格。</w:t>
      </w:r>
    </w:p>
    <w:p w:rsidR="00913B2B" w:rsidRDefault="00913B2B">
      <w:pPr>
        <w:ind w:firstLine="420"/>
      </w:pPr>
      <w:r>
        <w:rPr>
          <w:rFonts w:hint="eastAsia"/>
        </w:rPr>
        <w:t>采访过程中发生了这样一件事：根据稿件需要，卢姐向途牛方提出到研发中心参观，当面问研发员几个问题。但这一过程并不需要摄像机拍摄。接待人可能是觉得不拍摄，因而有些推脱，想给份文件，就不麻烦了。（因为研发中心在另一栋楼里，有一段距离）。但卢姐非常坚持。</w:t>
      </w:r>
    </w:p>
    <w:p w:rsidR="00913B2B" w:rsidRDefault="00913B2B">
      <w:pPr>
        <w:ind w:firstLine="420"/>
      </w:pPr>
      <w:r>
        <w:rPr>
          <w:rFonts w:hint="eastAsia"/>
        </w:rPr>
        <w:t>“拍是不用拍，但我不过去，看不到实际的东西，我稿子怎么写啊？我需要这个内容，必须得去采访研发员。”卢姐说了这样的一句话。</w:t>
      </w:r>
    </w:p>
    <w:p w:rsidR="00913B2B" w:rsidRDefault="00913B2B">
      <w:pPr>
        <w:ind w:firstLine="420"/>
      </w:pPr>
      <w:r>
        <w:rPr>
          <w:rFonts w:hint="eastAsia"/>
        </w:rPr>
        <w:t>省台记者对于工作的执着追求由此可见一斑。</w:t>
      </w:r>
    </w:p>
    <w:p w:rsidR="00913B2B" w:rsidRDefault="00913B2B">
      <w:pPr>
        <w:ind w:firstLine="420"/>
      </w:pPr>
    </w:p>
    <w:p w:rsidR="00913B2B" w:rsidRDefault="00913B2B">
      <w:pPr>
        <w:ind w:firstLine="420"/>
      </w:pPr>
      <w:r>
        <w:rPr>
          <w:noProof/>
        </w:rPr>
        <w:pict>
          <v:shape id="图片 31" o:spid="_x0000_i1029" type="#_x0000_t75" alt="IMG_0442" style="width:411.75pt;height:271.5pt;visibility:visible" filled="t" fillcolor="window">
            <v:imagedata r:id="rId15" o:title="" croptop="2447f" cropbottom="5210f" cropright="451f"/>
          </v:shape>
        </w:pict>
      </w:r>
    </w:p>
    <w:p w:rsidR="00913B2B" w:rsidRDefault="00913B2B">
      <w:pPr>
        <w:ind w:firstLine="420"/>
      </w:pPr>
      <w:r>
        <w:rPr>
          <w:rFonts w:hint="eastAsia"/>
        </w:rPr>
        <w:t>采访结束后，要使用机房系统听同期。卢姐也是把同期整段听下来，我也帮忙听了一部分。有个小细节很值得学习：卢姐在听同期的时候，每隔几句话就要记录时间，这样最终剪辑时，能够快速地把同期挑出来。</w:t>
      </w:r>
    </w:p>
    <w:p w:rsidR="00913B2B" w:rsidRDefault="00913B2B"/>
    <w:p w:rsidR="00913B2B" w:rsidRDefault="00913B2B">
      <w:pPr>
        <w:jc w:val="center"/>
      </w:pPr>
      <w:r>
        <w:rPr>
          <w:rFonts w:hint="eastAsia"/>
        </w:rPr>
        <w:t>【食堂篇】</w:t>
      </w:r>
    </w:p>
    <w:p w:rsidR="00913B2B" w:rsidRDefault="00913B2B"/>
    <w:p w:rsidR="00913B2B" w:rsidRDefault="00913B2B">
      <w:r>
        <w:rPr>
          <w:noProof/>
        </w:rPr>
        <w:pict>
          <v:shape id="图片 20" o:spid="_x0000_s1031" type="#_x0000_t75" alt="IMG_0413" style="position:absolute;left:0;text-align:left;margin-left:0;margin-top:1.2pt;width:280.7pt;height:168.2pt;z-index:251658752;visibility:visible" filled="t" fillcolor="window">
            <v:imagedata r:id="rId16" o:title="" croptop="7337f" cropbottom="14168f" cropleft="7020f" cropright="3415f"/>
            <w10:wrap type="square"/>
          </v:shape>
        </w:pict>
      </w:r>
    </w:p>
    <w:p w:rsidR="00913B2B" w:rsidRDefault="00913B2B">
      <w:r>
        <w:t xml:space="preserve">    </w:t>
      </w:r>
      <w:r>
        <w:rPr>
          <w:rFonts w:hint="eastAsia"/>
        </w:rPr>
        <w:t>忙活了大半天，也该吃饭补充下能量啦。午餐时间，省台的食堂呈现出爆满状态，每个打饭窗口前都排着长队。可是这伙食……</w:t>
      </w:r>
    </w:p>
    <w:p w:rsidR="00913B2B" w:rsidRDefault="00913B2B">
      <w:r>
        <w:rPr>
          <w:noProof/>
        </w:rPr>
        <w:pict>
          <v:shape id="图片 21" o:spid="_x0000_s1032" type="#_x0000_t75" alt="IMG_0412" style="position:absolute;left:0;text-align:left;margin-left:0;margin-top:9pt;width:162.1pt;height:109.6pt;z-index:251657728;visibility:visible" filled="t" fillcolor="window">
            <v:imagedata r:id="rId17" o:title="" croptop="3943f" cropbottom="4807f" cropright="2538f"/>
            <w10:wrap type="square"/>
          </v:shape>
        </w:pict>
      </w:r>
      <w:r>
        <w:t xml:space="preserve">    </w:t>
      </w:r>
      <w:r>
        <w:rPr>
          <w:rFonts w:hint="eastAsia"/>
        </w:rPr>
        <w:t>四菜一汤模样倒是挺漂亮的，可问题是南京菜很甜，味道还很淡。比如说那个麻婆豆腐……麻辣不足，甜蜜有余。还有微甜的青椒炒鸡蛋和红烧肉。那感觉，呃，难以言表。</w:t>
      </w:r>
    </w:p>
    <w:p w:rsidR="00913B2B" w:rsidRDefault="00913B2B">
      <w:r>
        <w:rPr>
          <w:rFonts w:hint="eastAsia"/>
        </w:rPr>
        <w:t>甜香蕉还是很好吃的。</w:t>
      </w:r>
    </w:p>
    <w:p w:rsidR="00913B2B" w:rsidRDefault="00913B2B"/>
    <w:p w:rsidR="00913B2B" w:rsidRDefault="00913B2B">
      <w:pPr>
        <w:jc w:val="center"/>
      </w:pPr>
      <w:r>
        <w:rPr>
          <w:rFonts w:hint="eastAsia"/>
        </w:rPr>
        <w:t>【彩蛋】</w:t>
      </w:r>
    </w:p>
    <w:p w:rsidR="00913B2B" w:rsidRDefault="00913B2B">
      <w:pPr>
        <w:jc w:val="center"/>
      </w:pPr>
    </w:p>
    <w:p w:rsidR="00913B2B" w:rsidRDefault="00913B2B">
      <w:pPr>
        <w:ind w:firstLine="420"/>
      </w:pPr>
      <w:r>
        <w:rPr>
          <w:noProof/>
        </w:rPr>
        <w:pict>
          <v:shape id="图片 8" o:spid="_x0000_s1033" type="#_x0000_t75" alt="IMG_0508" style="position:absolute;left:0;text-align:left;margin-left:202.8pt;margin-top:4.2pt;width:207pt;height:133.65pt;z-index:251660800;visibility:visible" filled="t" fillcolor="window">
            <v:imagedata r:id="rId18" o:title="" croptop="3795f" cropbottom="5313f"/>
            <w10:wrap type="square"/>
          </v:shape>
        </w:pict>
      </w:r>
      <w:r>
        <w:rPr>
          <w:noProof/>
        </w:rPr>
        <w:pict>
          <v:shape id="图片 9" o:spid="_x0000_s1034" type="#_x0000_t75" alt="IMG_0452" style="position:absolute;left:0;text-align:left;margin-left:0;margin-top:3pt;width:196.7pt;height:149.65pt;z-index:251659776;visibility:visible" filled="t" fillcolor="window">
            <v:imagedata r:id="rId19" o:title="" croptop="11764f" cropbottom="9613f" cropleft="22009f"/>
            <w10:wrap type="square"/>
          </v:shape>
        </w:pict>
      </w:r>
      <w:r>
        <w:rPr>
          <w:rFonts w:hint="eastAsia"/>
        </w:rPr>
        <w:t>南京的街景。</w:t>
      </w:r>
    </w:p>
    <w:p w:rsidR="00913B2B" w:rsidRDefault="00913B2B">
      <w:pPr>
        <w:ind w:firstLine="420"/>
      </w:pPr>
      <w:r>
        <w:rPr>
          <w:noProof/>
        </w:rPr>
        <w:pict>
          <v:shape id="图片 3" o:spid="_x0000_s1035" type="#_x0000_t75" alt="IMG_0405" style="position:absolute;left:0;text-align:left;margin-left:166.8pt;margin-top:9.6pt;width:106pt;height:230.2pt;z-index:251662848;visibility:visible" filled="t" fillcolor="window">
            <v:imagedata r:id="rId20" o:title="" cropbottom="7016f" cropleft="11184f" cropright="18426f"/>
            <w10:wrap type="square"/>
          </v:shape>
        </w:pict>
      </w:r>
    </w:p>
    <w:p w:rsidR="00913B2B" w:rsidRDefault="00913B2B">
      <w:r>
        <w:rPr>
          <w:noProof/>
        </w:rPr>
        <w:pict>
          <v:shape id="图片 2" o:spid="_x0000_s1036" type="#_x0000_t75" alt="IMG_0406" style="position:absolute;left:0;text-align:left;margin-left:-1.8pt;margin-top:.6pt;width:159.4pt;height:212.6pt;z-index:251661824;visibility:visible" filled="t" fillcolor="window">
            <v:imagedata r:id="rId21" o:title=""/>
            <w10:wrap type="square"/>
          </v:shape>
        </w:pict>
      </w:r>
    </w:p>
    <w:p w:rsidR="00913B2B" w:rsidRDefault="00913B2B"/>
    <w:p w:rsidR="00913B2B" w:rsidRDefault="00913B2B" w:rsidP="00016A9F">
      <w:pPr>
        <w:ind w:firstLine="420"/>
      </w:pPr>
      <w:r>
        <w:rPr>
          <w:rFonts w:hint="eastAsia"/>
        </w:rPr>
        <w:t>左为省台主体建筑，右图是紧挨着省台的，世界第九、中国第四高的紫峰大厦。</w:t>
      </w:r>
    </w:p>
    <w:p w:rsidR="00913B2B" w:rsidRDefault="00913B2B" w:rsidP="00016A9F">
      <w:pPr>
        <w:ind w:firstLine="420"/>
      </w:pPr>
    </w:p>
    <w:p w:rsidR="00913B2B" w:rsidRDefault="00913B2B" w:rsidP="00016A9F">
      <w:pPr>
        <w:ind w:firstLine="420"/>
      </w:pPr>
    </w:p>
    <w:p w:rsidR="00913B2B" w:rsidRDefault="00913B2B" w:rsidP="00016A9F">
      <w:pPr>
        <w:ind w:firstLine="420"/>
      </w:pPr>
    </w:p>
    <w:p w:rsidR="00913B2B" w:rsidRDefault="00913B2B" w:rsidP="00016A9F">
      <w:pPr>
        <w:ind w:firstLine="420"/>
      </w:pPr>
    </w:p>
    <w:p w:rsidR="00913B2B" w:rsidRDefault="00913B2B" w:rsidP="00016A9F">
      <w:pPr>
        <w:ind w:firstLine="420"/>
      </w:pPr>
    </w:p>
    <w:p w:rsidR="00913B2B" w:rsidRDefault="00913B2B" w:rsidP="00016A9F">
      <w:pPr>
        <w:ind w:firstLine="420"/>
      </w:pPr>
    </w:p>
    <w:p w:rsidR="00913B2B" w:rsidRDefault="00913B2B" w:rsidP="00016A9F">
      <w:pPr>
        <w:ind w:firstLine="420"/>
      </w:pPr>
    </w:p>
    <w:p w:rsidR="00913B2B" w:rsidRDefault="00913B2B" w:rsidP="00016A9F">
      <w:pPr>
        <w:ind w:firstLine="420"/>
      </w:pPr>
    </w:p>
    <w:p w:rsidR="00913B2B" w:rsidRDefault="00913B2B" w:rsidP="00016A9F">
      <w:pPr>
        <w:ind w:firstLine="420"/>
      </w:pPr>
    </w:p>
    <w:p w:rsidR="00913B2B" w:rsidRDefault="00913B2B" w:rsidP="00016A9F">
      <w:pPr>
        <w:ind w:firstLine="420"/>
      </w:pPr>
    </w:p>
    <w:p w:rsidR="00913B2B" w:rsidRDefault="00913B2B" w:rsidP="00016A9F">
      <w:pPr>
        <w:ind w:firstLine="420"/>
      </w:pPr>
    </w:p>
    <w:p w:rsidR="00913B2B" w:rsidRDefault="00913B2B" w:rsidP="00016A9F">
      <w:pPr>
        <w:ind w:firstLine="420"/>
      </w:pPr>
    </w:p>
    <w:p w:rsidR="00913B2B" w:rsidRDefault="00913B2B" w:rsidP="00016A9F">
      <w:pPr>
        <w:ind w:firstLine="420"/>
      </w:pPr>
    </w:p>
    <w:p w:rsidR="00913B2B" w:rsidRDefault="00913B2B" w:rsidP="00016A9F">
      <w:pPr>
        <w:ind w:firstLine="420"/>
      </w:pPr>
    </w:p>
    <w:p w:rsidR="00913B2B" w:rsidRDefault="00913B2B" w:rsidP="00016A9F">
      <w:pPr>
        <w:jc w:val="center"/>
      </w:pPr>
      <w:r>
        <w:rPr>
          <w:rFonts w:hint="eastAsia"/>
        </w:rPr>
        <w:t>（综合频道：张力）</w:t>
      </w:r>
    </w:p>
    <w:p w:rsidR="00913B2B" w:rsidRPr="00016A9F" w:rsidRDefault="00913B2B" w:rsidP="00016A9F">
      <w:pPr>
        <w:ind w:firstLine="420"/>
      </w:pPr>
    </w:p>
    <w:sectPr w:rsidR="00913B2B" w:rsidRPr="00016A9F" w:rsidSect="009A24BD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13B2B" w:rsidRDefault="00913B2B">
      <w:r>
        <w:separator/>
      </w:r>
    </w:p>
  </w:endnote>
  <w:endnote w:type="continuationSeparator" w:id="1">
    <w:p w:rsidR="00913B2B" w:rsidRDefault="00913B2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3B2B" w:rsidRDefault="00913B2B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3B2B" w:rsidRDefault="00913B2B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3B2B" w:rsidRDefault="00913B2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13B2B" w:rsidRDefault="00913B2B">
      <w:r>
        <w:separator/>
      </w:r>
    </w:p>
  </w:footnote>
  <w:footnote w:type="continuationSeparator" w:id="1">
    <w:p w:rsidR="00913B2B" w:rsidRDefault="00913B2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3B2B" w:rsidRDefault="00913B2B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3B2B" w:rsidRDefault="00913B2B" w:rsidP="00016A9F">
    <w:pPr>
      <w:pStyle w:val="Header"/>
      <w:pBdr>
        <w:bottom w:val="none" w:sz="0" w:space="0" w:color="auto"/>
      </w:pBd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3B2B" w:rsidRDefault="00913B2B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43081EE9"/>
    <w:rsid w:val="00016A9F"/>
    <w:rsid w:val="00041C94"/>
    <w:rsid w:val="001C718C"/>
    <w:rsid w:val="00235E68"/>
    <w:rsid w:val="00772833"/>
    <w:rsid w:val="00784BB7"/>
    <w:rsid w:val="00913B2B"/>
    <w:rsid w:val="009A24BD"/>
    <w:rsid w:val="00AD1437"/>
    <w:rsid w:val="00DC6AE3"/>
    <w:rsid w:val="00E62F34"/>
    <w:rsid w:val="086316FD"/>
    <w:rsid w:val="0BA41397"/>
    <w:rsid w:val="0C0A5677"/>
    <w:rsid w:val="15E46A17"/>
    <w:rsid w:val="1ADB1343"/>
    <w:rsid w:val="2FBC121C"/>
    <w:rsid w:val="33874E8B"/>
    <w:rsid w:val="35FB0935"/>
    <w:rsid w:val="42C63552"/>
    <w:rsid w:val="43081EE9"/>
    <w:rsid w:val="483431A3"/>
    <w:rsid w:val="4C6C7AF1"/>
    <w:rsid w:val="4E2B71DD"/>
    <w:rsid w:val="7BFA5FAA"/>
    <w:rsid w:val="7D227ABF"/>
    <w:rsid w:val="7E09286B"/>
    <w:rsid w:val="7F403C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HTML Top of Form" w:locked="1" w:semiHidden="0" w:uiPriority="0" w:unhideWhenUsed="0"/>
    <w:lsdException w:name="HTML Bottom of Form" w:locked="1" w:semiHidden="0" w:uiPriority="0" w:unhideWhenUsed="0"/>
    <w:lsdException w:name="Normal Table" w:locked="1" w:semiHidden="0" w:uiPriority="0" w:unhideWhenUsed="0"/>
    <w:lsdException w:name="No List" w:locked="1" w:semiHidden="0" w:uiPriority="0" w:unhideWhenUsed="0"/>
    <w:lsdException w:name="Outline List 1" w:locked="1" w:semiHidden="0" w:uiPriority="0" w:unhideWhenUsed="0"/>
    <w:lsdException w:name="Outline List 2" w:locked="1" w:semiHidden="0" w:uiPriority="0" w:unhideWhenUsed="0"/>
    <w:lsdException w:name="Outline List 3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24BD"/>
    <w:pPr>
      <w:widowControl w:val="0"/>
      <w:jc w:val="both"/>
    </w:pPr>
    <w:rPr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C6AE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rsid w:val="00DC6AE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5</Pages>
  <Words>198</Words>
  <Characters>1131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赴省台跟班实习见闻录</dc:title>
  <dc:subject/>
  <dc:creator>夏茗</dc:creator>
  <cp:keywords/>
  <dc:description/>
  <cp:lastModifiedBy>Microsoft</cp:lastModifiedBy>
  <cp:revision>2</cp:revision>
  <dcterms:created xsi:type="dcterms:W3CDTF">2016-08-31T02:56:00Z</dcterms:created>
  <dcterms:modified xsi:type="dcterms:W3CDTF">2016-08-31T02:56:00Z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2052-10.1.0.5866</vt:lpwstr>
  </property>
</Properties>
</file>